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1C0" w:rsidRDefault="00CC01C0">
      <w:pPr>
        <w:pageBreakBefore/>
        <w:suppressAutoHyphens w:val="0"/>
        <w:spacing w:after="0" w:line="240" w:lineRule="auto"/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</w:p>
    <w:p w:rsidR="00CC01C0" w:rsidRDefault="00C64D7D">
      <w:pPr>
        <w:pStyle w:val="Heading2"/>
      </w:pPr>
      <w:r>
        <w:t>Complaint Form</w:t>
      </w:r>
      <w:bookmarkEnd w:id="0"/>
      <w:bookmarkEnd w:id="1"/>
      <w:bookmarkEnd w:id="2"/>
      <w:bookmarkEnd w:id="3"/>
      <w:bookmarkEnd w:id="4"/>
      <w:bookmarkEnd w:id="5"/>
      <w:bookmarkEnd w:id="6"/>
    </w:p>
    <w:p w:rsidR="00CC01C0" w:rsidRDefault="00C64D7D">
      <w:r>
        <w:rPr>
          <w:lang w:eastAsia="en-US"/>
        </w:rPr>
        <w:t xml:space="preserve">Please complete and return Helen Seddon, Headteacher, </w:t>
      </w:r>
      <w:r>
        <w:rPr>
          <w:lang w:eastAsia="en-US"/>
        </w:rPr>
        <w:t xml:space="preserve">who will acknowledge receipt and explain what action will be </w:t>
      </w:r>
      <w:r>
        <w:rPr>
          <w:lang w:eastAsia="en-US"/>
        </w:rPr>
        <w:t>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CC01C0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01C0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Please give details of your complaint, including whether you have spoken to anybody </w:t>
            </w:r>
            <w:r>
              <w:rPr>
                <w:b/>
                <w:lang w:eastAsia="en-US"/>
              </w:rPr>
              <w:t>at the school about it.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What actions do you feel might resolve the problem at this stage?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C01C0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01C0" w:rsidRDefault="00C64D7D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CC01C0" w:rsidRDefault="00CC01C0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CC01C0" w:rsidRDefault="00CC01C0" w:rsidP="00C64D7D">
      <w:pPr>
        <w:widowControl w:val="0"/>
        <w:tabs>
          <w:tab w:val="left" w:pos="360"/>
          <w:tab w:val="left" w:pos="567"/>
        </w:tabs>
        <w:overflowPunct w:val="0"/>
        <w:autoSpaceDE w:val="0"/>
        <w:spacing w:after="120"/>
        <w:ind w:left="567"/>
      </w:pPr>
      <w:bookmarkStart w:id="7" w:name="AppendixA"/>
      <w:bookmarkStart w:id="8" w:name="_GoBack"/>
      <w:bookmarkEnd w:id="7"/>
      <w:bookmarkEnd w:id="8"/>
    </w:p>
    <w:sectPr w:rsidR="00CC01C0">
      <w:footerReference w:type="default" r:id="rId7"/>
      <w:footerReference w:type="first" r:id="rId8"/>
      <w:pgSz w:w="11906" w:h="16838"/>
      <w:pgMar w:top="851" w:right="1077" w:bottom="992" w:left="1077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64D7D">
      <w:pPr>
        <w:spacing w:after="0" w:line="240" w:lineRule="auto"/>
      </w:pPr>
      <w:r>
        <w:separator/>
      </w:r>
    </w:p>
  </w:endnote>
  <w:endnote w:type="continuationSeparator" w:id="0">
    <w:p w:rsidR="00000000" w:rsidRDefault="00C64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A41" w:rsidRDefault="00C64D7D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1E0A41" w:rsidRDefault="00C64D7D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A41" w:rsidRDefault="00C64D7D">
    <w:pPr>
      <w:tabs>
        <w:tab w:val="left" w:pos="7088"/>
      </w:tabs>
      <w:spacing w:before="240"/>
      <w:rPr>
        <w:szCs w:val="20"/>
      </w:rPr>
    </w:pP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64D7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C64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1FE7"/>
    <w:multiLevelType w:val="multilevel"/>
    <w:tmpl w:val="1BBEAD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1" w15:restartNumberingAfterBreak="0">
    <w:nsid w:val="07FF68FF"/>
    <w:multiLevelType w:val="multilevel"/>
    <w:tmpl w:val="7552622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C5C6190"/>
    <w:multiLevelType w:val="multilevel"/>
    <w:tmpl w:val="36A48BA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C913621"/>
    <w:multiLevelType w:val="multilevel"/>
    <w:tmpl w:val="B4D62190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4" w15:restartNumberingAfterBreak="0">
    <w:nsid w:val="0D262C7B"/>
    <w:multiLevelType w:val="multilevel"/>
    <w:tmpl w:val="50203C0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A5C6E12"/>
    <w:multiLevelType w:val="multilevel"/>
    <w:tmpl w:val="E8E6764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24C6E79"/>
    <w:multiLevelType w:val="multilevel"/>
    <w:tmpl w:val="C638E7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44B7C65"/>
    <w:multiLevelType w:val="multilevel"/>
    <w:tmpl w:val="F5DE113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 w15:restartNumberingAfterBreak="0">
    <w:nsid w:val="29B374D3"/>
    <w:multiLevelType w:val="multilevel"/>
    <w:tmpl w:val="29EA82A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D043EE2"/>
    <w:multiLevelType w:val="multilevel"/>
    <w:tmpl w:val="322049A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42C37A55"/>
    <w:multiLevelType w:val="multilevel"/>
    <w:tmpl w:val="DCFC3C4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4BCF1413"/>
    <w:multiLevelType w:val="multilevel"/>
    <w:tmpl w:val="9A702BF8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C9239F1"/>
    <w:multiLevelType w:val="multilevel"/>
    <w:tmpl w:val="0812EDA4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3" w15:restartNumberingAfterBreak="0">
    <w:nsid w:val="56B77AC5"/>
    <w:multiLevelType w:val="multilevel"/>
    <w:tmpl w:val="66983A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57C02F69"/>
    <w:multiLevelType w:val="multilevel"/>
    <w:tmpl w:val="340278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6D02232E"/>
    <w:multiLevelType w:val="multilevel"/>
    <w:tmpl w:val="C18831C0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FEB49AC"/>
    <w:multiLevelType w:val="multilevel"/>
    <w:tmpl w:val="1D34AC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4732E12"/>
    <w:multiLevelType w:val="multilevel"/>
    <w:tmpl w:val="68F6FC9E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8" w15:restartNumberingAfterBreak="0">
    <w:nsid w:val="7CEB0EE2"/>
    <w:multiLevelType w:val="multilevel"/>
    <w:tmpl w:val="3A4CE7F8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7D2A7DF9"/>
    <w:multiLevelType w:val="multilevel"/>
    <w:tmpl w:val="352AE670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5"/>
  </w:num>
  <w:num w:numId="6">
    <w:abstractNumId w:val="17"/>
  </w:num>
  <w:num w:numId="7">
    <w:abstractNumId w:val="19"/>
  </w:num>
  <w:num w:numId="8">
    <w:abstractNumId w:val="18"/>
  </w:num>
  <w:num w:numId="9">
    <w:abstractNumId w:val="12"/>
  </w:num>
  <w:num w:numId="10">
    <w:abstractNumId w:val="5"/>
  </w:num>
  <w:num w:numId="11">
    <w:abstractNumId w:val="2"/>
  </w:num>
  <w:num w:numId="12">
    <w:abstractNumId w:val="14"/>
  </w:num>
  <w:num w:numId="13">
    <w:abstractNumId w:val="10"/>
  </w:num>
  <w:num w:numId="14">
    <w:abstractNumId w:val="16"/>
  </w:num>
  <w:num w:numId="15">
    <w:abstractNumId w:val="13"/>
  </w:num>
  <w:num w:numId="16">
    <w:abstractNumId w:val="6"/>
  </w:num>
  <w:num w:numId="17">
    <w:abstractNumId w:val="4"/>
  </w:num>
  <w:num w:numId="18">
    <w:abstractNumId w:val="7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C01C0"/>
    <w:rsid w:val="00C64D7D"/>
    <w:rsid w:val="00CC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D3FC0"/>
  <w15:docId w15:val="{E5715E98-C656-4A30-B8BA-4FA96A0F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">
    <w:name w:val="WW_OutlineListStyle_2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5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4"/>
      </w:numPr>
      <w:tabs>
        <w:tab w:val="left" w:pos="-2790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8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6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7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9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numbering" w:customStyle="1" w:styleId="WWOutlineListStyle1">
    <w:name w:val="WW_OutlineListStyle_1"/>
    <w:basedOn w:val="NoList"/>
    <w:pPr>
      <w:numPr>
        <w:numId w:val="2"/>
      </w:numPr>
    </w:pPr>
  </w:style>
  <w:style w:type="numbering" w:customStyle="1" w:styleId="WWOutlineListStyle">
    <w:name w:val="WW_OutlineListStyle"/>
    <w:basedOn w:val="NoList"/>
    <w:pPr>
      <w:numPr>
        <w:numId w:val="3"/>
      </w:numPr>
    </w:pPr>
  </w:style>
  <w:style w:type="numbering" w:customStyle="1" w:styleId="LFO3">
    <w:name w:val="LFO3"/>
    <w:basedOn w:val="NoList"/>
    <w:pPr>
      <w:numPr>
        <w:numId w:val="4"/>
      </w:numPr>
    </w:pPr>
  </w:style>
  <w:style w:type="numbering" w:customStyle="1" w:styleId="LFO4">
    <w:name w:val="LFO4"/>
    <w:basedOn w:val="NoList"/>
    <w:pPr>
      <w:numPr>
        <w:numId w:val="5"/>
      </w:numPr>
    </w:pPr>
  </w:style>
  <w:style w:type="numbering" w:customStyle="1" w:styleId="LFO5">
    <w:name w:val="LFO5"/>
    <w:basedOn w:val="NoList"/>
    <w:pPr>
      <w:numPr>
        <w:numId w:val="6"/>
      </w:numPr>
    </w:pPr>
  </w:style>
  <w:style w:type="numbering" w:customStyle="1" w:styleId="LFO11">
    <w:name w:val="LFO11"/>
    <w:basedOn w:val="NoList"/>
    <w:pPr>
      <w:numPr>
        <w:numId w:val="7"/>
      </w:numPr>
    </w:pPr>
  </w:style>
  <w:style w:type="numbering" w:customStyle="1" w:styleId="LFO12">
    <w:name w:val="LFO12"/>
    <w:basedOn w:val="NoList"/>
    <w:pPr>
      <w:numPr>
        <w:numId w:val="8"/>
      </w:numPr>
    </w:pPr>
  </w:style>
  <w:style w:type="numbering" w:customStyle="1" w:styleId="LFO13">
    <w:name w:val="LFO13"/>
    <w:basedOn w:val="NoList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Publishing.TEAM@education.gsi.gov.uk</dc:creator>
  <dc:description>DfE-SD-V1.4</dc:description>
  <cp:lastModifiedBy>Katy Walker</cp:lastModifiedBy>
  <cp:revision>2</cp:revision>
  <cp:lastPrinted>2013-07-11T10:35:00Z</cp:lastPrinted>
  <dcterms:created xsi:type="dcterms:W3CDTF">2024-03-12T10:17:00Z</dcterms:created>
  <dcterms:modified xsi:type="dcterms:W3CDTF">2024-03-12T10:17:00Z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